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3B0D7" w14:textId="77777777" w:rsidR="00841940" w:rsidRDefault="00841940" w:rsidP="00841940">
      <w:pPr>
        <w:pStyle w:val="BodyText"/>
        <w:ind w:left="-426" w:right="15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s">
            <w:drawing>
              <wp:inline distT="0" distB="0" distL="0" distR="0" wp14:anchorId="115A6FD8" wp14:editId="0B66B041">
                <wp:extent cx="6324600" cy="1171575"/>
                <wp:effectExtent l="0" t="0" r="0" b="9525"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24600" cy="11715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txbx>
                        <w:txbxContent>
                          <w:p w14:paraId="3C425479" w14:textId="62E18B55" w:rsidR="00841940" w:rsidRDefault="00E0121A" w:rsidP="00E0121A">
                            <w:pPr>
                              <w:spacing w:before="66"/>
                              <w:ind w:right="5"/>
                              <w:jc w:val="center"/>
                              <w:rPr>
                                <w:b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72"/>
                                <w:szCs w:val="72"/>
                              </w:rPr>
                              <w:t>FIREWORKS</w:t>
                            </w:r>
                          </w:p>
                          <w:p w14:paraId="2001D0C1" w14:textId="493B15F5" w:rsidR="00E0121A" w:rsidRPr="00DA1366" w:rsidRDefault="00E0121A" w:rsidP="00E0121A">
                            <w:pPr>
                              <w:spacing w:before="66"/>
                              <w:ind w:right="5"/>
                              <w:jc w:val="center"/>
                              <w:rPr>
                                <w:b/>
                                <w:color w:val="00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72"/>
                                <w:szCs w:val="72"/>
                              </w:rPr>
                              <w:t>DISPLAY</w:t>
                            </w:r>
                          </w:p>
                          <w:p w14:paraId="57AF869D" w14:textId="77777777" w:rsidR="00841940" w:rsidRPr="00DA1366" w:rsidRDefault="004D0944" w:rsidP="004D0944">
                            <w:pPr>
                              <w:spacing w:before="127"/>
                              <w:ind w:right="-145"/>
                              <w:jc w:val="center"/>
                              <w:rPr>
                                <w:b/>
                                <w:color w:val="00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15A6FD8"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6" type="#_x0000_t202" style="width:498pt;height:9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" fillcolor="red" stroked="f">
                <v:textbox inset="0,0,0,0">
                  <w:txbxContent>
                    <w:p w14:paraId="3C425479" w14:textId="62E18B55" w:rsidR="00841940" w:rsidRDefault="00E0121A" w:rsidP="00E0121A">
                      <w:pPr>
                        <w:spacing w:before="66"/>
                        <w:ind w:right="5"/>
                        <w:jc w:val="center"/>
                        <w:rPr>
                          <w:b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color w:val="FFFFFF"/>
                          <w:sz w:val="72"/>
                          <w:szCs w:val="72"/>
                        </w:rPr>
                        <w:t>FIREWORKS</w:t>
                      </w:r>
                    </w:p>
                    <w:p w14:paraId="2001D0C1" w14:textId="493B15F5" w:rsidR="00E0121A" w:rsidRPr="00DA1366" w:rsidRDefault="00E0121A" w:rsidP="00E0121A">
                      <w:pPr>
                        <w:spacing w:before="66"/>
                        <w:ind w:right="5"/>
                        <w:jc w:val="center"/>
                        <w:rPr>
                          <w:b/>
                          <w:color w:val="000000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color w:val="FFFFFF"/>
                          <w:sz w:val="72"/>
                          <w:szCs w:val="72"/>
                        </w:rPr>
                        <w:t>DISPLAY</w:t>
                      </w:r>
                    </w:p>
                    <w:p w14:paraId="57AF869D" w14:textId="77777777" w:rsidR="00841940" w:rsidRPr="00DA1366" w:rsidRDefault="004D0944" w:rsidP="004D0944">
                      <w:pPr>
                        <w:spacing w:before="127"/>
                        <w:ind w:right="-145"/>
                        <w:jc w:val="center"/>
                        <w:rPr>
                          <w:b/>
                          <w:color w:val="000000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105"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1434621" w14:textId="44FADEC6" w:rsidR="00EA762F" w:rsidRPr="00A15C65" w:rsidRDefault="00D13645" w:rsidP="00A15C65">
      <w:pPr>
        <w:ind w:right="17"/>
        <w:jc w:val="center"/>
        <w:rPr>
          <w:b/>
          <w:spacing w:val="-2"/>
          <w:w w:val="105"/>
          <w:sz w:val="43"/>
          <w:lang w:val="en-GB"/>
        </w:rPr>
      </w:pPr>
      <w:r>
        <w:rPr>
          <w:b/>
          <w:spacing w:val="-2"/>
          <w:w w:val="105"/>
          <w:sz w:val="43"/>
          <w:lang w:val="en-GB"/>
        </w:rPr>
        <w:t>Steam Mills Playing Fields, Steam Mills, Cinderford, GL14 3JD</w:t>
      </w:r>
    </w:p>
    <w:p w14:paraId="7E1CE379" w14:textId="5DDEA74F" w:rsidR="00205AFC" w:rsidRDefault="00FD27C9" w:rsidP="003B4B20">
      <w:pPr>
        <w:ind w:right="17"/>
        <w:jc w:val="center"/>
        <w:rPr>
          <w:rFonts w:ascii="Trebuchet MS"/>
          <w:b/>
          <w:color w:val="00B050"/>
          <w:w w:val="90"/>
          <w:sz w:val="57"/>
        </w:rPr>
      </w:pPr>
      <w:r>
        <w:rPr>
          <w:rFonts w:ascii="Trebuchet MS"/>
          <w:b/>
          <w:color w:val="00B050"/>
          <w:w w:val="90"/>
          <w:sz w:val="57"/>
        </w:rPr>
        <w:t>6</w:t>
      </w:r>
      <w:r w:rsidRPr="00FD27C9">
        <w:rPr>
          <w:rFonts w:ascii="Trebuchet MS"/>
          <w:b/>
          <w:color w:val="00B050"/>
          <w:w w:val="90"/>
          <w:sz w:val="57"/>
          <w:vertAlign w:val="superscript"/>
        </w:rPr>
        <w:t>th</w:t>
      </w:r>
      <w:r>
        <w:rPr>
          <w:rFonts w:ascii="Trebuchet MS"/>
          <w:b/>
          <w:color w:val="00B050"/>
          <w:w w:val="90"/>
          <w:sz w:val="57"/>
        </w:rPr>
        <w:t xml:space="preserve"> NOVEMBER 202</w:t>
      </w:r>
      <w:r w:rsidR="008508C1">
        <w:rPr>
          <w:rFonts w:ascii="Trebuchet MS"/>
          <w:b/>
          <w:color w:val="00B050"/>
          <w:w w:val="90"/>
          <w:sz w:val="57"/>
        </w:rPr>
        <w:t>5</w:t>
      </w:r>
      <w:r w:rsidR="00A15C65">
        <w:rPr>
          <w:rFonts w:ascii="Trebuchet MS"/>
          <w:b/>
          <w:color w:val="00B050"/>
          <w:w w:val="90"/>
          <w:sz w:val="57"/>
        </w:rPr>
        <w:t xml:space="preserve">  </w:t>
      </w:r>
    </w:p>
    <w:p w14:paraId="2CE61257" w14:textId="24F6B1B7" w:rsidR="00841940" w:rsidRPr="0037530F" w:rsidRDefault="00A15C65" w:rsidP="003B4B20">
      <w:pPr>
        <w:ind w:right="17"/>
        <w:jc w:val="center"/>
        <w:rPr>
          <w:rFonts w:ascii="Trebuchet MS"/>
          <w:b/>
          <w:color w:val="00B050"/>
          <w:w w:val="90"/>
          <w:sz w:val="54"/>
          <w:szCs w:val="54"/>
        </w:rPr>
      </w:pPr>
      <w:r w:rsidRPr="0037530F">
        <w:rPr>
          <w:rFonts w:ascii="Trebuchet MS"/>
          <w:b/>
          <w:color w:val="00B050"/>
          <w:w w:val="90"/>
          <w:sz w:val="54"/>
          <w:szCs w:val="54"/>
        </w:rPr>
        <w:t>GATES OPEN</w:t>
      </w:r>
      <w:r w:rsidR="00205AFC" w:rsidRPr="0037530F">
        <w:rPr>
          <w:rFonts w:ascii="Trebuchet MS"/>
          <w:b/>
          <w:color w:val="00B050"/>
          <w:w w:val="90"/>
          <w:sz w:val="54"/>
          <w:szCs w:val="54"/>
        </w:rPr>
        <w:t xml:space="preserve"> 5.45PM</w:t>
      </w:r>
      <w:r w:rsidR="008C4A6A" w:rsidRPr="0037530F">
        <w:rPr>
          <w:rFonts w:ascii="Trebuchet MS"/>
          <w:b/>
          <w:color w:val="00B050"/>
          <w:w w:val="90"/>
          <w:sz w:val="54"/>
          <w:szCs w:val="54"/>
        </w:rPr>
        <w:t xml:space="preserve"> </w:t>
      </w:r>
      <w:r w:rsidR="008C4A6A" w:rsidRPr="0037530F">
        <w:rPr>
          <w:rFonts w:ascii="Trebuchet MS"/>
          <w:b/>
          <w:color w:val="00B050"/>
          <w:w w:val="90"/>
          <w:sz w:val="54"/>
          <w:szCs w:val="54"/>
        </w:rPr>
        <w:t>–</w:t>
      </w:r>
      <w:r w:rsidR="008C4A6A" w:rsidRPr="0037530F">
        <w:rPr>
          <w:rFonts w:ascii="Trebuchet MS"/>
          <w:b/>
          <w:color w:val="00B050"/>
          <w:w w:val="90"/>
          <w:sz w:val="54"/>
          <w:szCs w:val="54"/>
        </w:rPr>
        <w:t xml:space="preserve"> FIREWORKS</w:t>
      </w:r>
      <w:r w:rsidR="0037530F">
        <w:rPr>
          <w:rFonts w:ascii="Trebuchet MS"/>
          <w:b/>
          <w:color w:val="00B050"/>
          <w:w w:val="90"/>
          <w:sz w:val="54"/>
          <w:szCs w:val="54"/>
        </w:rPr>
        <w:t xml:space="preserve"> </w:t>
      </w:r>
      <w:r w:rsidR="008C4A6A" w:rsidRPr="0037530F">
        <w:rPr>
          <w:rFonts w:ascii="Trebuchet MS"/>
          <w:b/>
          <w:color w:val="00B050"/>
          <w:w w:val="90"/>
          <w:sz w:val="54"/>
          <w:szCs w:val="54"/>
        </w:rPr>
        <w:t>7</w:t>
      </w:r>
      <w:r w:rsidR="00C25C3C" w:rsidRPr="0037530F">
        <w:rPr>
          <w:rFonts w:ascii="Trebuchet MS"/>
          <w:b/>
          <w:color w:val="00B050"/>
          <w:w w:val="90"/>
          <w:sz w:val="54"/>
          <w:szCs w:val="54"/>
        </w:rPr>
        <w:t>PM</w:t>
      </w:r>
    </w:p>
    <w:p w14:paraId="7BAA0104" w14:textId="118DD1C1" w:rsidR="00FD27C9" w:rsidRPr="003B4B20" w:rsidRDefault="00FD27C9" w:rsidP="003B4B20">
      <w:pPr>
        <w:ind w:right="17"/>
        <w:jc w:val="center"/>
        <w:rPr>
          <w:rFonts w:ascii="Trebuchet MS"/>
          <w:b/>
          <w:color w:val="00B050"/>
          <w:spacing w:val="-2"/>
          <w:w w:val="90"/>
          <w:sz w:val="5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37CE1E2" wp14:editId="12E90E6F">
                <wp:simplePos x="0" y="0"/>
                <wp:positionH relativeFrom="column">
                  <wp:posOffset>-99060</wp:posOffset>
                </wp:positionH>
                <wp:positionV relativeFrom="paragraph">
                  <wp:posOffset>1167765</wp:posOffset>
                </wp:positionV>
                <wp:extent cx="6194425" cy="3962400"/>
                <wp:effectExtent l="0" t="0" r="15875" b="19050"/>
                <wp:wrapNone/>
                <wp:docPr id="2942329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4425" cy="396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352419" w14:textId="62F896A5" w:rsidR="003B4B20" w:rsidRPr="00075230" w:rsidRDefault="001838CD" w:rsidP="00AF651F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</w:pPr>
                            <w:r w:rsidRPr="00075230">
                              <w:rPr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  <w:t>A SPECTACULAR LOW NOISE</w:t>
                            </w:r>
                            <w:r w:rsidR="004C3588" w:rsidRPr="00075230">
                              <w:rPr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  <w:t xml:space="preserve"> FIRE</w:t>
                            </w:r>
                            <w:r w:rsidR="006908AD">
                              <w:rPr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  <w:t>WORK</w:t>
                            </w:r>
                            <w:r w:rsidR="004C3588" w:rsidRPr="00075230">
                              <w:rPr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  <w:t xml:space="preserve"> DISPLAY PRESENTED BY CHASE LANE FIREWORKS</w:t>
                            </w:r>
                            <w:r w:rsidR="00FA7553" w:rsidRPr="00075230">
                              <w:rPr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  <w:t xml:space="preserve"> FROM GLOUCESTER</w:t>
                            </w:r>
                          </w:p>
                          <w:p w14:paraId="0C3950B7" w14:textId="75B8106E" w:rsidR="00FA7553" w:rsidRPr="00075230" w:rsidRDefault="00FA7553" w:rsidP="00AF651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075230">
                              <w:rPr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A </w:t>
                            </w:r>
                            <w:r w:rsidR="00C73CB6" w:rsidRPr="00075230">
                              <w:rPr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resident</w:t>
                            </w:r>
                            <w:r w:rsidRPr="00075230">
                              <w:rPr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, ani</w:t>
                            </w:r>
                            <w:r w:rsidR="00C73CB6" w:rsidRPr="00075230">
                              <w:rPr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mal, child, noise sensitive</w:t>
                            </w:r>
                            <w:r w:rsidR="006908AD">
                              <w:rPr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,</w:t>
                            </w:r>
                            <w:r w:rsidR="00C73CB6" w:rsidRPr="00075230">
                              <w:rPr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 friendly display</w:t>
                            </w:r>
                            <w:r w:rsidR="00D43C20" w:rsidRPr="00075230">
                              <w:rPr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!</w:t>
                            </w:r>
                          </w:p>
                          <w:p w14:paraId="5F81EB91" w14:textId="63E0B652" w:rsidR="00D43C20" w:rsidRPr="00075230" w:rsidRDefault="00D43C20" w:rsidP="00AF651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075230">
                              <w:rPr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No loud bangs, but a pretty, colourful, spectacular display with plenty </w:t>
                            </w:r>
                            <w:r w:rsidR="006E520C" w:rsidRPr="00075230">
                              <w:rPr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of whizzes, pops and crackles.</w:t>
                            </w:r>
                          </w:p>
                          <w:p w14:paraId="5BDD625B" w14:textId="4433DE7A" w:rsidR="006A2ABF" w:rsidRDefault="006A2ABF" w:rsidP="00AF651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075230">
                              <w:rPr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Food </w:t>
                            </w:r>
                            <w:r w:rsidR="00035CA3">
                              <w:rPr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Stall, </w:t>
                            </w:r>
                            <w:r w:rsidRPr="00075230">
                              <w:rPr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drink</w:t>
                            </w:r>
                            <w:r w:rsidR="00035CA3">
                              <w:rPr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s, </w:t>
                            </w:r>
                            <w:r w:rsidR="000D02D8">
                              <w:rPr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sweets </w:t>
                            </w:r>
                            <w:r w:rsidR="006908AD">
                              <w:rPr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all </w:t>
                            </w:r>
                            <w:r w:rsidRPr="00075230">
                              <w:rPr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available</w:t>
                            </w:r>
                            <w:r w:rsidR="00867CEF" w:rsidRPr="00075230">
                              <w:rPr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.</w:t>
                            </w:r>
                          </w:p>
                          <w:p w14:paraId="07AC943D" w14:textId="77777777" w:rsidR="00915E0A" w:rsidRPr="00075230" w:rsidRDefault="00915E0A" w:rsidP="00AF651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13FD3676" w14:textId="09473DAC" w:rsidR="005D6047" w:rsidRPr="001C4CE9" w:rsidRDefault="005D6047" w:rsidP="00AF651F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</w:pPr>
                            <w:r w:rsidRPr="001C4CE9">
                              <w:rPr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  <w:t>ADMISSION</w:t>
                            </w:r>
                            <w:r w:rsidR="00A15C65" w:rsidRPr="001C4CE9">
                              <w:rPr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  <w:t xml:space="preserve"> ON THE GATE </w:t>
                            </w:r>
                          </w:p>
                          <w:p w14:paraId="0B58FA23" w14:textId="777B5ED4" w:rsidR="00205AFC" w:rsidRPr="001C4CE9" w:rsidRDefault="00E626C9" w:rsidP="00AF651F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</w:pPr>
                            <w:r w:rsidRPr="001C4CE9">
                              <w:rPr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  <w:t>ADULTS £5.00 – CHILDREN U</w:t>
                            </w:r>
                            <w:r w:rsidR="001E7A0E" w:rsidRPr="001C4CE9">
                              <w:rPr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  <w:t>1</w:t>
                            </w:r>
                            <w:r w:rsidR="00F82DB7" w:rsidRPr="001C4CE9">
                              <w:rPr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  <w:t>2</w:t>
                            </w:r>
                            <w:r w:rsidR="001E7A0E" w:rsidRPr="001C4CE9">
                              <w:rPr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  <w:t xml:space="preserve"> FREE</w:t>
                            </w:r>
                          </w:p>
                          <w:p w14:paraId="1286C421" w14:textId="6B79C1A8" w:rsidR="00A15C65" w:rsidRDefault="0022346A" w:rsidP="00AF651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ADMISSION</w:t>
                            </w:r>
                            <w:r w:rsidR="00204C19">
                              <w:rPr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CASH ONLY</w:t>
                            </w:r>
                          </w:p>
                          <w:p w14:paraId="424009B3" w14:textId="43981B13" w:rsidR="0022346A" w:rsidRPr="00976DF0" w:rsidRDefault="0021044A" w:rsidP="00AF651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Any queries c</w:t>
                            </w:r>
                            <w:r w:rsidR="001C4CE9">
                              <w:rPr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ontact:</w:t>
                            </w:r>
                            <w:r w:rsidR="00BE2BBD">
                              <w:rPr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 xml:space="preserve"> Julie Kingston 0</w:t>
                            </w:r>
                            <w:r w:rsidR="001C4CE9">
                              <w:rPr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7790560887 Julie.kingston@crossroadsglos.org.uk</w:t>
                            </w:r>
                          </w:p>
                          <w:p w14:paraId="39B69D09" w14:textId="77777777" w:rsidR="003B4B20" w:rsidRDefault="003B4B20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2DB346D3" w14:textId="77777777" w:rsidR="003B4B20" w:rsidRDefault="003B4B20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51B0DD59" w14:textId="77777777" w:rsidR="003B4B20" w:rsidRDefault="003B4B20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0928913A" w14:textId="77777777" w:rsidR="003B4B20" w:rsidRDefault="003B4B20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74581524" w14:textId="0E333AD8" w:rsidR="003B4B20" w:rsidRDefault="003B4B20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722FF352" w14:textId="77777777" w:rsidR="003B4B20" w:rsidRDefault="003B4B20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34968AB3" w14:textId="77777777" w:rsidR="003B4B20" w:rsidRDefault="003B4B20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0E53BCE3" w14:textId="77777777" w:rsidR="003B4B20" w:rsidRDefault="003B4B20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3D820B5C" w14:textId="77777777" w:rsidR="003B4B20" w:rsidRDefault="003B4B20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40FA996B" w14:textId="77777777" w:rsidR="003B4B20" w:rsidRDefault="003B4B20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68DC8545" w14:textId="77777777" w:rsidR="003B4B20" w:rsidRDefault="003B4B20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6EF19B61" w14:textId="77777777" w:rsidR="003B4B20" w:rsidRDefault="003B4B20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45E2C6FB" w14:textId="77777777" w:rsidR="003B4B20" w:rsidRDefault="003B4B20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27F87702" w14:textId="77777777" w:rsidR="003B4B20" w:rsidRDefault="003B4B20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01FA49D1" w14:textId="77777777" w:rsidR="003B4B20" w:rsidRDefault="003B4B20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79EE9257" w14:textId="77777777" w:rsidR="003B4B20" w:rsidRPr="003B4B20" w:rsidRDefault="003B4B20" w:rsidP="003B4B20">
                            <w:pPr>
                              <w:ind w:right="17" w:firstLine="85"/>
                              <w:jc w:val="center"/>
                              <w:rPr>
                                <w:b/>
                                <w:color w:val="00B050"/>
                                <w:lang w:val="nl-NL"/>
                              </w:rPr>
                            </w:pPr>
                          </w:p>
                          <w:p w14:paraId="50711562" w14:textId="77777777" w:rsidR="003B4B20" w:rsidRPr="003B4B20" w:rsidRDefault="003B4B20" w:rsidP="003B4B20">
                            <w:pPr>
                              <w:ind w:right="17" w:firstLine="85"/>
                              <w:jc w:val="center"/>
                              <w:rPr>
                                <w:b/>
                                <w:color w:val="00B050"/>
                                <w:lang w:val="en-GB"/>
                              </w:rPr>
                            </w:pPr>
                          </w:p>
                          <w:p w14:paraId="1D4E323C" w14:textId="77777777" w:rsidR="003B4B20" w:rsidRPr="003B4B20" w:rsidRDefault="003B4B20" w:rsidP="003B4B20">
                            <w:pPr>
                              <w:ind w:right="17" w:firstLine="85"/>
                              <w:jc w:val="center"/>
                              <w:rPr>
                                <w:lang w:val="nl-NL"/>
                              </w:rPr>
                            </w:pPr>
                            <w:r w:rsidRPr="003B4B20">
                              <w:rPr>
                                <w:b/>
                                <w:color w:val="00B050"/>
                                <w:sz w:val="36"/>
                                <w:lang w:val="nl-NL"/>
                              </w:rPr>
                              <w:t xml:space="preserve">Contact: Julie Kingston 07790560887 </w:t>
                            </w:r>
                            <w:hyperlink r:id="rId6">
                              <w:r w:rsidRPr="003B4B20">
                                <w:rPr>
                                  <w:b/>
                                  <w:color w:val="00B0F0"/>
                                  <w:spacing w:val="-2"/>
                                  <w:sz w:val="36"/>
                                  <w:lang w:val="nl-NL"/>
                                </w:rPr>
                                <w:t>julie.kingston@crossroadsglos.org.uk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CE1E2" id="Text Box 2" o:spid="_x0000_s1027" type="#_x0000_t202" style="position:absolute;left:0;text-align:left;margin-left:-7.8pt;margin-top:91.95pt;width:487.75pt;height:3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" fillcolor="white [3201]" strokeweight=".5pt">
                <v:textbox>
                  <w:txbxContent>
                    <w:p w14:paraId="48352419" w14:textId="62F896A5" w:rsidR="003B4B20" w:rsidRPr="00075230" w:rsidRDefault="001838CD" w:rsidP="00AF651F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val="en-GB"/>
                        </w:rPr>
                      </w:pPr>
                      <w:r w:rsidRPr="00075230">
                        <w:rPr>
                          <w:b/>
                          <w:bCs/>
                          <w:sz w:val="44"/>
                          <w:szCs w:val="44"/>
                          <w:lang w:val="en-GB"/>
                        </w:rPr>
                        <w:t>A SPECTACULAR LOW NOISE</w:t>
                      </w:r>
                      <w:r w:rsidR="004C3588" w:rsidRPr="00075230">
                        <w:rPr>
                          <w:b/>
                          <w:bCs/>
                          <w:sz w:val="44"/>
                          <w:szCs w:val="44"/>
                          <w:lang w:val="en-GB"/>
                        </w:rPr>
                        <w:t xml:space="preserve"> FIRE</w:t>
                      </w:r>
                      <w:r w:rsidR="006908AD">
                        <w:rPr>
                          <w:b/>
                          <w:bCs/>
                          <w:sz w:val="44"/>
                          <w:szCs w:val="44"/>
                          <w:lang w:val="en-GB"/>
                        </w:rPr>
                        <w:t>WORK</w:t>
                      </w:r>
                      <w:r w:rsidR="004C3588" w:rsidRPr="00075230">
                        <w:rPr>
                          <w:b/>
                          <w:bCs/>
                          <w:sz w:val="44"/>
                          <w:szCs w:val="44"/>
                          <w:lang w:val="en-GB"/>
                        </w:rPr>
                        <w:t xml:space="preserve"> DISPLAY PRESENTED BY CHASE LANE FIREWORKS</w:t>
                      </w:r>
                      <w:r w:rsidR="00FA7553" w:rsidRPr="00075230">
                        <w:rPr>
                          <w:b/>
                          <w:bCs/>
                          <w:sz w:val="44"/>
                          <w:szCs w:val="44"/>
                          <w:lang w:val="en-GB"/>
                        </w:rPr>
                        <w:t xml:space="preserve"> FROM GLOUCESTER</w:t>
                      </w:r>
                    </w:p>
                    <w:p w14:paraId="0C3950B7" w14:textId="75B8106E" w:rsidR="00FA7553" w:rsidRPr="00075230" w:rsidRDefault="00FA7553" w:rsidP="00AF651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  <w:r w:rsidRPr="00075230">
                        <w:rPr>
                          <w:b/>
                          <w:bCs/>
                          <w:sz w:val="36"/>
                          <w:szCs w:val="36"/>
                          <w:lang w:val="en-GB"/>
                        </w:rPr>
                        <w:t xml:space="preserve">A </w:t>
                      </w:r>
                      <w:r w:rsidR="00C73CB6" w:rsidRPr="00075230">
                        <w:rPr>
                          <w:b/>
                          <w:bCs/>
                          <w:sz w:val="36"/>
                          <w:szCs w:val="36"/>
                          <w:lang w:val="en-GB"/>
                        </w:rPr>
                        <w:t>resident</w:t>
                      </w:r>
                      <w:r w:rsidRPr="00075230">
                        <w:rPr>
                          <w:b/>
                          <w:bCs/>
                          <w:sz w:val="36"/>
                          <w:szCs w:val="36"/>
                          <w:lang w:val="en-GB"/>
                        </w:rPr>
                        <w:t>, ani</w:t>
                      </w:r>
                      <w:r w:rsidR="00C73CB6" w:rsidRPr="00075230">
                        <w:rPr>
                          <w:b/>
                          <w:bCs/>
                          <w:sz w:val="36"/>
                          <w:szCs w:val="36"/>
                          <w:lang w:val="en-GB"/>
                        </w:rPr>
                        <w:t>mal, child, noise sensitive</w:t>
                      </w:r>
                      <w:r w:rsidR="006908AD">
                        <w:rPr>
                          <w:b/>
                          <w:bCs/>
                          <w:sz w:val="36"/>
                          <w:szCs w:val="36"/>
                          <w:lang w:val="en-GB"/>
                        </w:rPr>
                        <w:t>,</w:t>
                      </w:r>
                      <w:r w:rsidR="00C73CB6" w:rsidRPr="00075230">
                        <w:rPr>
                          <w:b/>
                          <w:bCs/>
                          <w:sz w:val="36"/>
                          <w:szCs w:val="36"/>
                          <w:lang w:val="en-GB"/>
                        </w:rPr>
                        <w:t xml:space="preserve"> friendly display</w:t>
                      </w:r>
                      <w:r w:rsidR="00D43C20" w:rsidRPr="00075230">
                        <w:rPr>
                          <w:b/>
                          <w:bCs/>
                          <w:sz w:val="36"/>
                          <w:szCs w:val="36"/>
                          <w:lang w:val="en-GB"/>
                        </w:rPr>
                        <w:t>!</w:t>
                      </w:r>
                    </w:p>
                    <w:p w14:paraId="5F81EB91" w14:textId="63E0B652" w:rsidR="00D43C20" w:rsidRPr="00075230" w:rsidRDefault="00D43C20" w:rsidP="00AF651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  <w:r w:rsidRPr="00075230">
                        <w:rPr>
                          <w:b/>
                          <w:bCs/>
                          <w:sz w:val="36"/>
                          <w:szCs w:val="36"/>
                          <w:lang w:val="en-GB"/>
                        </w:rPr>
                        <w:t xml:space="preserve">No loud bangs, but a pretty, colourful, spectacular display with plenty </w:t>
                      </w:r>
                      <w:r w:rsidR="006E520C" w:rsidRPr="00075230">
                        <w:rPr>
                          <w:b/>
                          <w:bCs/>
                          <w:sz w:val="36"/>
                          <w:szCs w:val="36"/>
                          <w:lang w:val="en-GB"/>
                        </w:rPr>
                        <w:t>of whizzes, pops and crackles.</w:t>
                      </w:r>
                    </w:p>
                    <w:p w14:paraId="5BDD625B" w14:textId="4433DE7A" w:rsidR="006A2ABF" w:rsidRDefault="006A2ABF" w:rsidP="00AF651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  <w:r w:rsidRPr="00075230">
                        <w:rPr>
                          <w:b/>
                          <w:bCs/>
                          <w:sz w:val="36"/>
                          <w:szCs w:val="36"/>
                          <w:lang w:val="en-GB"/>
                        </w:rPr>
                        <w:t xml:space="preserve">Food </w:t>
                      </w:r>
                      <w:r w:rsidR="00035CA3">
                        <w:rPr>
                          <w:b/>
                          <w:bCs/>
                          <w:sz w:val="36"/>
                          <w:szCs w:val="36"/>
                          <w:lang w:val="en-GB"/>
                        </w:rPr>
                        <w:t xml:space="preserve">Stall, </w:t>
                      </w:r>
                      <w:r w:rsidRPr="00075230">
                        <w:rPr>
                          <w:b/>
                          <w:bCs/>
                          <w:sz w:val="36"/>
                          <w:szCs w:val="36"/>
                          <w:lang w:val="en-GB"/>
                        </w:rPr>
                        <w:t>drink</w:t>
                      </w:r>
                      <w:r w:rsidR="00035CA3">
                        <w:rPr>
                          <w:b/>
                          <w:bCs/>
                          <w:sz w:val="36"/>
                          <w:szCs w:val="36"/>
                          <w:lang w:val="en-GB"/>
                        </w:rPr>
                        <w:t xml:space="preserve">s, </w:t>
                      </w:r>
                      <w:r w:rsidR="000D02D8">
                        <w:rPr>
                          <w:b/>
                          <w:bCs/>
                          <w:sz w:val="36"/>
                          <w:szCs w:val="36"/>
                          <w:lang w:val="en-GB"/>
                        </w:rPr>
                        <w:t xml:space="preserve">sweets </w:t>
                      </w:r>
                      <w:r w:rsidR="006908AD">
                        <w:rPr>
                          <w:b/>
                          <w:bCs/>
                          <w:sz w:val="36"/>
                          <w:szCs w:val="36"/>
                          <w:lang w:val="en-GB"/>
                        </w:rPr>
                        <w:t xml:space="preserve">all </w:t>
                      </w:r>
                      <w:r w:rsidRPr="00075230">
                        <w:rPr>
                          <w:b/>
                          <w:bCs/>
                          <w:sz w:val="36"/>
                          <w:szCs w:val="36"/>
                          <w:lang w:val="en-GB"/>
                        </w:rPr>
                        <w:t>available</w:t>
                      </w:r>
                      <w:r w:rsidR="00867CEF" w:rsidRPr="00075230">
                        <w:rPr>
                          <w:b/>
                          <w:bCs/>
                          <w:sz w:val="36"/>
                          <w:szCs w:val="36"/>
                          <w:lang w:val="en-GB"/>
                        </w:rPr>
                        <w:t>.</w:t>
                      </w:r>
                    </w:p>
                    <w:p w14:paraId="07AC943D" w14:textId="77777777" w:rsidR="00915E0A" w:rsidRPr="00075230" w:rsidRDefault="00915E0A" w:rsidP="00AF651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14:paraId="13FD3676" w14:textId="09473DAC" w:rsidR="005D6047" w:rsidRPr="001C4CE9" w:rsidRDefault="005D6047" w:rsidP="00AF651F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val="en-GB"/>
                        </w:rPr>
                      </w:pPr>
                      <w:r w:rsidRPr="001C4CE9">
                        <w:rPr>
                          <w:b/>
                          <w:bCs/>
                          <w:sz w:val="44"/>
                          <w:szCs w:val="44"/>
                          <w:lang w:val="en-GB"/>
                        </w:rPr>
                        <w:t>ADMISSION</w:t>
                      </w:r>
                      <w:r w:rsidR="00A15C65" w:rsidRPr="001C4CE9">
                        <w:rPr>
                          <w:b/>
                          <w:bCs/>
                          <w:sz w:val="44"/>
                          <w:szCs w:val="44"/>
                          <w:lang w:val="en-GB"/>
                        </w:rPr>
                        <w:t xml:space="preserve"> ON THE GATE </w:t>
                      </w:r>
                    </w:p>
                    <w:p w14:paraId="0B58FA23" w14:textId="777B5ED4" w:rsidR="00205AFC" w:rsidRPr="001C4CE9" w:rsidRDefault="00E626C9" w:rsidP="00AF651F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val="en-GB"/>
                        </w:rPr>
                      </w:pPr>
                      <w:r w:rsidRPr="001C4CE9">
                        <w:rPr>
                          <w:b/>
                          <w:bCs/>
                          <w:sz w:val="44"/>
                          <w:szCs w:val="44"/>
                          <w:lang w:val="en-GB"/>
                        </w:rPr>
                        <w:t>ADULTS £5.00 – CHILDREN U</w:t>
                      </w:r>
                      <w:r w:rsidR="001E7A0E" w:rsidRPr="001C4CE9">
                        <w:rPr>
                          <w:b/>
                          <w:bCs/>
                          <w:sz w:val="44"/>
                          <w:szCs w:val="44"/>
                          <w:lang w:val="en-GB"/>
                        </w:rPr>
                        <w:t>1</w:t>
                      </w:r>
                      <w:r w:rsidR="00F82DB7" w:rsidRPr="001C4CE9">
                        <w:rPr>
                          <w:b/>
                          <w:bCs/>
                          <w:sz w:val="44"/>
                          <w:szCs w:val="44"/>
                          <w:lang w:val="en-GB"/>
                        </w:rPr>
                        <w:t>2</w:t>
                      </w:r>
                      <w:r w:rsidR="001E7A0E" w:rsidRPr="001C4CE9">
                        <w:rPr>
                          <w:b/>
                          <w:bCs/>
                          <w:sz w:val="44"/>
                          <w:szCs w:val="44"/>
                          <w:lang w:val="en-GB"/>
                        </w:rPr>
                        <w:t xml:space="preserve"> FREE</w:t>
                      </w:r>
                    </w:p>
                    <w:p w14:paraId="1286C421" w14:textId="6B79C1A8" w:rsidR="00A15C65" w:rsidRDefault="0022346A" w:rsidP="00AF651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en-GB"/>
                        </w:rPr>
                        <w:t>ADMISSION</w:t>
                      </w:r>
                      <w:r w:rsidR="00204C19">
                        <w:rPr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CASH ONLY</w:t>
                      </w:r>
                    </w:p>
                    <w:p w14:paraId="424009B3" w14:textId="43981B13" w:rsidR="0022346A" w:rsidRPr="00976DF0" w:rsidRDefault="0021044A" w:rsidP="00AF651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en-GB"/>
                        </w:rPr>
                        <w:t>Any queries c</w:t>
                      </w:r>
                      <w:r w:rsidR="001C4CE9">
                        <w:rPr>
                          <w:b/>
                          <w:bCs/>
                          <w:sz w:val="32"/>
                          <w:szCs w:val="32"/>
                          <w:lang w:val="en-GB"/>
                        </w:rPr>
                        <w:t>ontact:</w:t>
                      </w:r>
                      <w:r w:rsidR="00BE2BBD">
                        <w:rPr>
                          <w:b/>
                          <w:bCs/>
                          <w:sz w:val="32"/>
                          <w:szCs w:val="32"/>
                          <w:lang w:val="en-GB"/>
                        </w:rPr>
                        <w:t xml:space="preserve"> Julie Kingston 0</w:t>
                      </w:r>
                      <w:r w:rsidR="001C4CE9">
                        <w:rPr>
                          <w:b/>
                          <w:bCs/>
                          <w:sz w:val="32"/>
                          <w:szCs w:val="32"/>
                          <w:lang w:val="en-GB"/>
                        </w:rPr>
                        <w:t>7790560887 Julie.kingston@crossroadsglos.org.uk</w:t>
                      </w:r>
                    </w:p>
                    <w:p w14:paraId="39B69D09" w14:textId="77777777" w:rsidR="003B4B20" w:rsidRDefault="003B4B20">
                      <w:pPr>
                        <w:rPr>
                          <w:lang w:val="en-GB"/>
                        </w:rPr>
                      </w:pPr>
                    </w:p>
                    <w:p w14:paraId="2DB346D3" w14:textId="77777777" w:rsidR="003B4B20" w:rsidRDefault="003B4B20">
                      <w:pPr>
                        <w:rPr>
                          <w:lang w:val="en-GB"/>
                        </w:rPr>
                      </w:pPr>
                    </w:p>
                    <w:p w14:paraId="51B0DD59" w14:textId="77777777" w:rsidR="003B4B20" w:rsidRDefault="003B4B20">
                      <w:pPr>
                        <w:rPr>
                          <w:lang w:val="en-GB"/>
                        </w:rPr>
                      </w:pPr>
                    </w:p>
                    <w:p w14:paraId="0928913A" w14:textId="77777777" w:rsidR="003B4B20" w:rsidRDefault="003B4B20">
                      <w:pPr>
                        <w:rPr>
                          <w:lang w:val="en-GB"/>
                        </w:rPr>
                      </w:pPr>
                    </w:p>
                    <w:p w14:paraId="74581524" w14:textId="0E333AD8" w:rsidR="003B4B20" w:rsidRDefault="003B4B20">
                      <w:pPr>
                        <w:rPr>
                          <w:lang w:val="en-GB"/>
                        </w:rPr>
                      </w:pPr>
                    </w:p>
                    <w:p w14:paraId="722FF352" w14:textId="77777777" w:rsidR="003B4B20" w:rsidRDefault="003B4B20">
                      <w:pPr>
                        <w:rPr>
                          <w:lang w:val="en-GB"/>
                        </w:rPr>
                      </w:pPr>
                    </w:p>
                    <w:p w14:paraId="34968AB3" w14:textId="77777777" w:rsidR="003B4B20" w:rsidRDefault="003B4B20">
                      <w:pPr>
                        <w:rPr>
                          <w:lang w:val="en-GB"/>
                        </w:rPr>
                      </w:pPr>
                    </w:p>
                    <w:p w14:paraId="0E53BCE3" w14:textId="77777777" w:rsidR="003B4B20" w:rsidRDefault="003B4B20">
                      <w:pPr>
                        <w:rPr>
                          <w:lang w:val="en-GB"/>
                        </w:rPr>
                      </w:pPr>
                    </w:p>
                    <w:p w14:paraId="3D820B5C" w14:textId="77777777" w:rsidR="003B4B20" w:rsidRDefault="003B4B20">
                      <w:pPr>
                        <w:rPr>
                          <w:lang w:val="en-GB"/>
                        </w:rPr>
                      </w:pPr>
                    </w:p>
                    <w:p w14:paraId="40FA996B" w14:textId="77777777" w:rsidR="003B4B20" w:rsidRDefault="003B4B20">
                      <w:pPr>
                        <w:rPr>
                          <w:lang w:val="en-GB"/>
                        </w:rPr>
                      </w:pPr>
                    </w:p>
                    <w:p w14:paraId="68DC8545" w14:textId="77777777" w:rsidR="003B4B20" w:rsidRDefault="003B4B20">
                      <w:pPr>
                        <w:rPr>
                          <w:lang w:val="en-GB"/>
                        </w:rPr>
                      </w:pPr>
                    </w:p>
                    <w:p w14:paraId="6EF19B61" w14:textId="77777777" w:rsidR="003B4B20" w:rsidRDefault="003B4B20">
                      <w:pPr>
                        <w:rPr>
                          <w:lang w:val="en-GB"/>
                        </w:rPr>
                      </w:pPr>
                    </w:p>
                    <w:p w14:paraId="45E2C6FB" w14:textId="77777777" w:rsidR="003B4B20" w:rsidRDefault="003B4B20">
                      <w:pPr>
                        <w:rPr>
                          <w:lang w:val="en-GB"/>
                        </w:rPr>
                      </w:pPr>
                    </w:p>
                    <w:p w14:paraId="27F87702" w14:textId="77777777" w:rsidR="003B4B20" w:rsidRDefault="003B4B20">
                      <w:pPr>
                        <w:rPr>
                          <w:lang w:val="en-GB"/>
                        </w:rPr>
                      </w:pPr>
                    </w:p>
                    <w:p w14:paraId="01FA49D1" w14:textId="77777777" w:rsidR="003B4B20" w:rsidRDefault="003B4B20">
                      <w:pPr>
                        <w:rPr>
                          <w:lang w:val="en-GB"/>
                        </w:rPr>
                      </w:pPr>
                    </w:p>
                    <w:p w14:paraId="79EE9257" w14:textId="77777777" w:rsidR="003B4B20" w:rsidRPr="003B4B20" w:rsidRDefault="003B4B20" w:rsidP="003B4B20">
                      <w:pPr>
                        <w:ind w:right="17" w:firstLine="85"/>
                        <w:jc w:val="center"/>
                        <w:rPr>
                          <w:b/>
                          <w:color w:val="00B050"/>
                          <w:lang w:val="nl-NL"/>
                        </w:rPr>
                      </w:pPr>
                    </w:p>
                    <w:p w14:paraId="50711562" w14:textId="77777777" w:rsidR="003B4B20" w:rsidRPr="003B4B20" w:rsidRDefault="003B4B20" w:rsidP="003B4B20">
                      <w:pPr>
                        <w:ind w:right="17" w:firstLine="85"/>
                        <w:jc w:val="center"/>
                        <w:rPr>
                          <w:b/>
                          <w:color w:val="00B050"/>
                          <w:lang w:val="en-GB"/>
                        </w:rPr>
                      </w:pPr>
                    </w:p>
                    <w:p w14:paraId="1D4E323C" w14:textId="77777777" w:rsidR="003B4B20" w:rsidRPr="003B4B20" w:rsidRDefault="003B4B20" w:rsidP="003B4B20">
                      <w:pPr>
                        <w:ind w:right="17" w:firstLine="85"/>
                        <w:jc w:val="center"/>
                        <w:rPr>
                          <w:lang w:val="nl-NL"/>
                        </w:rPr>
                      </w:pPr>
                      <w:r w:rsidRPr="003B4B20">
                        <w:rPr>
                          <w:b/>
                          <w:color w:val="00B050"/>
                          <w:sz w:val="36"/>
                          <w:lang w:val="nl-NL"/>
                        </w:rPr>
                        <w:t xml:space="preserve">Contact: Julie Kingston 07790560887 </w:t>
                      </w:r>
                      <w:hyperlink r:id="rId7">
                        <w:r w:rsidRPr="003B4B20">
                          <w:rPr>
                            <w:b/>
                            <w:color w:val="00B0F0"/>
                            <w:spacing w:val="-2"/>
                            <w:sz w:val="36"/>
                            <w:lang w:val="nl-NL"/>
                          </w:rPr>
                          <w:t>julie.kingston@crossroadsglos.org.uk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Trebuchet MS"/>
          <w:b/>
          <w:noProof/>
          <w:color w:val="00B050"/>
          <w:spacing w:val="-2"/>
          <w:w w:val="90"/>
          <w:sz w:val="57"/>
        </w:rPr>
        <w:drawing>
          <wp:inline distT="0" distB="0" distL="0" distR="0" wp14:anchorId="5DA5CD3D" wp14:editId="25EED2F0">
            <wp:extent cx="5989955" cy="1554480"/>
            <wp:effectExtent l="0" t="0" r="0" b="7620"/>
            <wp:docPr id="2122242828" name="Picture 2" descr="Fireworks lighting up sky at n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242828" name="Picture 2122242828" descr="Fireworks lighting up sky at nigh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242" cy="156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27C9" w:rsidRPr="003B4B20" w:rsidSect="00841940">
      <w:headerReference w:type="default" r:id="rId9"/>
      <w:footerReference w:type="default" r:id="rId10"/>
      <w:pgSz w:w="11900" w:h="16840"/>
      <w:pgMar w:top="1440" w:right="1440" w:bottom="1440" w:left="1440" w:header="720" w:footer="720" w:gutter="0"/>
      <w:pgBorders w:offsetFrom="page">
        <w:top w:val="thinThickThinSmallGap" w:sz="24" w:space="24" w:color="FF0000"/>
        <w:left w:val="thinThickThinSmallGap" w:sz="24" w:space="24" w:color="FF0000"/>
        <w:bottom w:val="thinThickThinSmallGap" w:sz="24" w:space="24" w:color="FF0000"/>
        <w:right w:val="thinThickThinSmallGap" w:sz="24" w:space="24" w:color="FF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42078F" w14:textId="77777777" w:rsidR="00FC2726" w:rsidRDefault="00FC2726" w:rsidP="00841940">
      <w:r>
        <w:separator/>
      </w:r>
    </w:p>
  </w:endnote>
  <w:endnote w:type="continuationSeparator" w:id="0">
    <w:p w14:paraId="516792D4" w14:textId="77777777" w:rsidR="00FC2726" w:rsidRDefault="00FC2726" w:rsidP="00841940">
      <w:r>
        <w:continuationSeparator/>
      </w:r>
    </w:p>
  </w:endnote>
  <w:endnote w:type="continuationNotice" w:id="1">
    <w:p w14:paraId="69EFB6DA" w14:textId="77777777" w:rsidR="00FC2726" w:rsidRDefault="00FC27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A2765" w14:textId="77777777" w:rsidR="00841940" w:rsidRDefault="00841940" w:rsidP="00841940">
    <w:pPr>
      <w:pStyle w:val="Footer"/>
      <w:jc w:val="center"/>
      <w:rPr>
        <w:noProof/>
        <w:lang w:eastAsia="en-GB"/>
      </w:rPr>
    </w:pPr>
    <w:r>
      <w:rPr>
        <w:noProof/>
        <w:lang w:eastAsia="en-GB"/>
      </w:rPr>
      <w:drawing>
        <wp:inline distT="0" distB="0" distL="0" distR="0" wp14:anchorId="02B5AE25" wp14:editId="0EE68328">
          <wp:extent cx="5731510" cy="388620"/>
          <wp:effectExtent l="0" t="0" r="254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388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4E6231C" w14:textId="77777777" w:rsidR="00841940" w:rsidRDefault="00841940" w:rsidP="00841940">
    <w:pPr>
      <w:pStyle w:val="Footer"/>
      <w:jc w:val="center"/>
      <w:rPr>
        <w:sz w:val="16"/>
      </w:rPr>
    </w:pPr>
  </w:p>
  <w:p w14:paraId="1BDDC5B6" w14:textId="77777777" w:rsidR="00841940" w:rsidRDefault="00841940" w:rsidP="00841940">
    <w:pPr>
      <w:pStyle w:val="Footer"/>
      <w:jc w:val="center"/>
      <w:rPr>
        <w:sz w:val="16"/>
      </w:rPr>
    </w:pPr>
    <w:r w:rsidRPr="00BB7059">
      <w:rPr>
        <w:sz w:val="16"/>
      </w:rPr>
      <w:t>Forest of Dean Crossroads – Caring for Carers</w:t>
    </w:r>
    <w:r>
      <w:rPr>
        <w:sz w:val="16"/>
      </w:rPr>
      <w:t xml:space="preserve"> Ltd</w:t>
    </w:r>
    <w:r w:rsidRPr="00BB7059">
      <w:rPr>
        <w:sz w:val="16"/>
      </w:rPr>
      <w:t xml:space="preserve"> (trading as Crossroads Gloucestershire) is a company limited by guarantee registered in England and Wales.  Company Number 4178148.  Registered office: St Annals House, Belle Vue Road, Cinderford, Gloucestershire, GL14 2AB.  </w:t>
    </w:r>
  </w:p>
  <w:p w14:paraId="25F6971C" w14:textId="77777777" w:rsidR="00841940" w:rsidRPr="00841940" w:rsidRDefault="00841940" w:rsidP="00841940">
    <w:pPr>
      <w:pStyle w:val="Footer"/>
      <w:jc w:val="center"/>
      <w:rPr>
        <w:sz w:val="16"/>
      </w:rPr>
    </w:pPr>
    <w:r w:rsidRPr="00BB7059">
      <w:rPr>
        <w:sz w:val="16"/>
      </w:rPr>
      <w:t>Charity Registration Number 108684</w:t>
    </w:r>
    <w:r>
      <w:rPr>
        <w:sz w:val="16"/>
      </w:rPr>
      <w:t xml:space="preserve">1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C2EBEF" w14:textId="77777777" w:rsidR="00FC2726" w:rsidRDefault="00FC2726" w:rsidP="00841940">
      <w:r>
        <w:separator/>
      </w:r>
    </w:p>
  </w:footnote>
  <w:footnote w:type="continuationSeparator" w:id="0">
    <w:p w14:paraId="72EFF80F" w14:textId="77777777" w:rsidR="00FC2726" w:rsidRDefault="00FC2726" w:rsidP="00841940">
      <w:r>
        <w:continuationSeparator/>
      </w:r>
    </w:p>
  </w:footnote>
  <w:footnote w:type="continuationNotice" w:id="1">
    <w:p w14:paraId="1FABC01C" w14:textId="77777777" w:rsidR="00FC2726" w:rsidRDefault="00FC272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05"/>
      <w:gridCol w:w="4505"/>
    </w:tblGrid>
    <w:tr w:rsidR="00841940" w14:paraId="0103290F" w14:textId="77777777" w:rsidTr="00DB5F7E">
      <w:tc>
        <w:tcPr>
          <w:tcW w:w="4505" w:type="dxa"/>
          <w:vAlign w:val="center"/>
        </w:tcPr>
        <w:p w14:paraId="55752B9B" w14:textId="77777777" w:rsidR="00841940" w:rsidRDefault="00841940" w:rsidP="00841940"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3255026F" wp14:editId="4710BE06">
                <wp:simplePos x="0" y="0"/>
                <wp:positionH relativeFrom="margin">
                  <wp:posOffset>-14887</wp:posOffset>
                </wp:positionH>
                <wp:positionV relativeFrom="paragraph">
                  <wp:posOffset>55386</wp:posOffset>
                </wp:positionV>
                <wp:extent cx="2132377" cy="965200"/>
                <wp:effectExtent l="0" t="0" r="1270" b="0"/>
                <wp:wrapNone/>
                <wp:docPr id="1986290591" name="Picture 1986290591" descr="A picture containing drawing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Crossroads Gloucestershire Logo JPEG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2377" cy="965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05" w:type="dxa"/>
          <w:vAlign w:val="center"/>
        </w:tcPr>
        <w:p w14:paraId="0B16B3FA" w14:textId="3B4EA283" w:rsidR="00841940" w:rsidRDefault="00551A24" w:rsidP="00841940">
          <w:pPr>
            <w:jc w:val="right"/>
          </w:pPr>
          <w:r w:rsidRPr="00D50304">
            <w:rPr>
              <w:noProof/>
            </w:rPr>
            <w:object w:dxaOrig="6043" w:dyaOrig="8574" w14:anchorId="3B30E81C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2.5pt;height:74.25pt">
                <v:imagedata r:id="rId2" o:title=""/>
              </v:shape>
              <o:OLEObject Type="Embed" ProgID="Acrobat.Document.DC" ShapeID="_x0000_i1025" DrawAspect="Content" ObjectID="_1821353495" r:id="rId3"/>
            </w:object>
          </w:r>
        </w:p>
      </w:tc>
    </w:tr>
  </w:tbl>
  <w:p w14:paraId="714AD081" w14:textId="77777777" w:rsidR="00841940" w:rsidRDefault="0084194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319"/>
    <w:rsid w:val="00021E91"/>
    <w:rsid w:val="00035CA3"/>
    <w:rsid w:val="000456FB"/>
    <w:rsid w:val="00064CE8"/>
    <w:rsid w:val="00075230"/>
    <w:rsid w:val="00081D75"/>
    <w:rsid w:val="000843E1"/>
    <w:rsid w:val="000D02D8"/>
    <w:rsid w:val="000F2BA4"/>
    <w:rsid w:val="00117261"/>
    <w:rsid w:val="00144F75"/>
    <w:rsid w:val="001838CD"/>
    <w:rsid w:val="001C4CE9"/>
    <w:rsid w:val="001D0347"/>
    <w:rsid w:val="001E7A0E"/>
    <w:rsid w:val="00204C19"/>
    <w:rsid w:val="00205AFC"/>
    <w:rsid w:val="0020756A"/>
    <w:rsid w:val="0021044A"/>
    <w:rsid w:val="00212C4F"/>
    <w:rsid w:val="002166E0"/>
    <w:rsid w:val="0022346A"/>
    <w:rsid w:val="002649D3"/>
    <w:rsid w:val="002B152B"/>
    <w:rsid w:val="002B448F"/>
    <w:rsid w:val="002C5D11"/>
    <w:rsid w:val="002E78FE"/>
    <w:rsid w:val="00304A60"/>
    <w:rsid w:val="00307535"/>
    <w:rsid w:val="00316A89"/>
    <w:rsid w:val="0037530F"/>
    <w:rsid w:val="003B4B20"/>
    <w:rsid w:val="003D0AD0"/>
    <w:rsid w:val="00405E9B"/>
    <w:rsid w:val="00427DD7"/>
    <w:rsid w:val="004876FF"/>
    <w:rsid w:val="004C3588"/>
    <w:rsid w:val="004C5F29"/>
    <w:rsid w:val="004D0944"/>
    <w:rsid w:val="004D4C19"/>
    <w:rsid w:val="0054630A"/>
    <w:rsid w:val="00551A24"/>
    <w:rsid w:val="005810F5"/>
    <w:rsid w:val="005D6047"/>
    <w:rsid w:val="005E2549"/>
    <w:rsid w:val="00612DBF"/>
    <w:rsid w:val="00675144"/>
    <w:rsid w:val="006904BA"/>
    <w:rsid w:val="006908AD"/>
    <w:rsid w:val="0069194A"/>
    <w:rsid w:val="006A2ABF"/>
    <w:rsid w:val="006C1786"/>
    <w:rsid w:val="006C3A8E"/>
    <w:rsid w:val="006C666D"/>
    <w:rsid w:val="006D0164"/>
    <w:rsid w:val="006D42AB"/>
    <w:rsid w:val="006E520C"/>
    <w:rsid w:val="007B2BAE"/>
    <w:rsid w:val="007D0AE5"/>
    <w:rsid w:val="00806BB6"/>
    <w:rsid w:val="00841940"/>
    <w:rsid w:val="008508C1"/>
    <w:rsid w:val="00860CC8"/>
    <w:rsid w:val="00867CEF"/>
    <w:rsid w:val="00873206"/>
    <w:rsid w:val="008759D1"/>
    <w:rsid w:val="008C2321"/>
    <w:rsid w:val="008C4A6A"/>
    <w:rsid w:val="008D2C29"/>
    <w:rsid w:val="008E5465"/>
    <w:rsid w:val="00915E0A"/>
    <w:rsid w:val="00924CBA"/>
    <w:rsid w:val="00943DA7"/>
    <w:rsid w:val="00976DF0"/>
    <w:rsid w:val="00A15C65"/>
    <w:rsid w:val="00A4333E"/>
    <w:rsid w:val="00A6337E"/>
    <w:rsid w:val="00AA4EFE"/>
    <w:rsid w:val="00AF52D2"/>
    <w:rsid w:val="00AF651F"/>
    <w:rsid w:val="00B034FD"/>
    <w:rsid w:val="00B30383"/>
    <w:rsid w:val="00B5274A"/>
    <w:rsid w:val="00B5587E"/>
    <w:rsid w:val="00B57C5A"/>
    <w:rsid w:val="00B6708B"/>
    <w:rsid w:val="00B755F7"/>
    <w:rsid w:val="00B766D3"/>
    <w:rsid w:val="00BE2BBD"/>
    <w:rsid w:val="00C0233D"/>
    <w:rsid w:val="00C14188"/>
    <w:rsid w:val="00C1775B"/>
    <w:rsid w:val="00C25C3C"/>
    <w:rsid w:val="00C649A9"/>
    <w:rsid w:val="00C73CB6"/>
    <w:rsid w:val="00C84EF0"/>
    <w:rsid w:val="00CD5897"/>
    <w:rsid w:val="00D13645"/>
    <w:rsid w:val="00D43C20"/>
    <w:rsid w:val="00D50304"/>
    <w:rsid w:val="00D81319"/>
    <w:rsid w:val="00D83A7B"/>
    <w:rsid w:val="00DC078E"/>
    <w:rsid w:val="00E0121A"/>
    <w:rsid w:val="00E626C9"/>
    <w:rsid w:val="00E70373"/>
    <w:rsid w:val="00E7040E"/>
    <w:rsid w:val="00E87B1F"/>
    <w:rsid w:val="00EA762F"/>
    <w:rsid w:val="00EE2FC0"/>
    <w:rsid w:val="00EF4DDB"/>
    <w:rsid w:val="00EF540E"/>
    <w:rsid w:val="00F0209A"/>
    <w:rsid w:val="00F113C5"/>
    <w:rsid w:val="00F3333E"/>
    <w:rsid w:val="00F3733F"/>
    <w:rsid w:val="00F66F47"/>
    <w:rsid w:val="00F82DB7"/>
    <w:rsid w:val="00FA7553"/>
    <w:rsid w:val="00FC0ED3"/>
    <w:rsid w:val="00FC2726"/>
    <w:rsid w:val="00FD2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2FEA54"/>
  <w14:defaultImageDpi w14:val="32767"/>
  <w15:chartTrackingRefBased/>
  <w15:docId w15:val="{1250885B-C6AB-4734-9F47-1944E5C62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19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19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19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19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19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194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194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194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194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19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19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19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194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194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194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194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194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194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194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19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94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19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194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194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194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194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19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194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194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419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841940"/>
    <w:pPr>
      <w:widowControl w:val="0"/>
      <w:autoSpaceDE w:val="0"/>
      <w:autoSpaceDN w:val="0"/>
    </w:pPr>
    <w:rPr>
      <w:rFonts w:ascii="Carlito" w:eastAsia="Carlito" w:hAnsi="Carlito" w:cs="Carlito"/>
      <w:b/>
      <w:bCs/>
      <w:sz w:val="18"/>
      <w:szCs w:val="18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841940"/>
    <w:rPr>
      <w:rFonts w:ascii="Carlito" w:eastAsia="Carlito" w:hAnsi="Carlito" w:cs="Carlito"/>
      <w:b/>
      <w:bCs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8419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940"/>
  </w:style>
  <w:style w:type="paragraph" w:styleId="Footer">
    <w:name w:val="footer"/>
    <w:basedOn w:val="Normal"/>
    <w:link w:val="FooterChar"/>
    <w:uiPriority w:val="99"/>
    <w:unhideWhenUsed/>
    <w:rsid w:val="008419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1940"/>
  </w:style>
  <w:style w:type="character" w:styleId="Hyperlink">
    <w:name w:val="Hyperlink"/>
    <w:basedOn w:val="DefaultParagraphFont"/>
    <w:uiPriority w:val="99"/>
    <w:unhideWhenUsed/>
    <w:rsid w:val="00BE2BB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E2B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julie.kingston@crossroadsglos.org.uk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ulie.kingston@crossroadsglos.org.uk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ek\OneDrive%20-%20Forest%20of%20Dean\Juile%20Kingston\Flyers\Template%20for%20Poster%202024\Basic%20Post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Basic Poster Template</Template>
  <TotalTime>1482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Kingston</dc:creator>
  <cp:keywords/>
  <dc:description/>
  <cp:lastModifiedBy>Julie K</cp:lastModifiedBy>
  <cp:revision>59</cp:revision>
  <cp:lastPrinted>2024-08-23T15:17:00Z</cp:lastPrinted>
  <dcterms:created xsi:type="dcterms:W3CDTF">2024-08-23T13:21:00Z</dcterms:created>
  <dcterms:modified xsi:type="dcterms:W3CDTF">2025-10-04T08:31:00Z</dcterms:modified>
</cp:coreProperties>
</file>